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816" w:rsidRPr="007E4005" w:rsidRDefault="000F1816" w:rsidP="007E4005">
      <w:pPr>
        <w:jc w:val="center"/>
        <w:rPr>
          <w:rFonts w:ascii="標楷體" w:eastAsia="標楷體" w:hAnsi="標楷體"/>
          <w:b/>
          <w:sz w:val="32"/>
        </w:rPr>
      </w:pPr>
      <w:r w:rsidRPr="007E4005">
        <w:rPr>
          <w:rFonts w:ascii="標楷體" w:eastAsia="標楷體" w:hAnsi="標楷體"/>
          <w:b/>
          <w:sz w:val="32"/>
        </w:rPr>
        <w:t>105</w:t>
      </w:r>
      <w:r>
        <w:rPr>
          <w:rFonts w:ascii="標楷體" w:eastAsia="標楷體" w:hAnsi="標楷體" w:hint="eastAsia"/>
          <w:b/>
          <w:sz w:val="32"/>
        </w:rPr>
        <w:t>年度桃園市藝術與人文領域國小聽覺</w:t>
      </w:r>
      <w:r w:rsidRPr="007E4005">
        <w:rPr>
          <w:rFonts w:ascii="標楷體" w:eastAsia="標楷體" w:hAnsi="標楷體" w:hint="eastAsia"/>
          <w:b/>
          <w:sz w:val="32"/>
        </w:rPr>
        <w:t>組藝術教育工作坊</w:t>
      </w:r>
    </w:p>
    <w:p w:rsidR="000F1816" w:rsidRDefault="000F1816" w:rsidP="00C66D7E">
      <w:pPr>
        <w:adjustRightInd w:val="0"/>
        <w:snapToGrid w:val="0"/>
        <w:spacing w:beforeLines="20" w:line="360" w:lineRule="exact"/>
        <w:rPr>
          <w:rFonts w:ascii="標楷體" w:eastAsia="標楷體" w:hAnsi="標楷體" w:cs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一、社群工作坊運作時程</w:t>
      </w:r>
      <w:r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:</w:t>
      </w:r>
    </w:p>
    <w:tbl>
      <w:tblPr>
        <w:tblpPr w:leftFromText="180" w:rightFromText="180" w:vertAnchor="page" w:horzAnchor="margin" w:tblpY="2131"/>
        <w:tblW w:w="94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2160"/>
        <w:gridCol w:w="4419"/>
        <w:gridCol w:w="1985"/>
      </w:tblGrid>
      <w:tr w:rsidR="000F1816" w:rsidRPr="004F1519" w:rsidTr="007E4005">
        <w:tc>
          <w:tcPr>
            <w:tcW w:w="9464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0F1816" w:rsidRDefault="000F1816" w:rsidP="006A16B1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16B1">
              <w:rPr>
                <w:rFonts w:ascii="標楷體" w:eastAsia="標楷體" w:hAnsi="標楷體" w:hint="eastAsia"/>
                <w:b/>
                <w:sz w:val="28"/>
                <w:szCs w:val="28"/>
              </w:rPr>
              <w:t>藝術教育工作坊</w:t>
            </w:r>
            <w:r w:rsidRPr="006A16B1">
              <w:rPr>
                <w:rFonts w:ascii="標楷體" w:eastAsia="標楷體" w:hAnsi="標楷體"/>
                <w:b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玩樂人生，賞音玩樂</w:t>
            </w:r>
          </w:p>
          <w:p w:rsidR="000F1816" w:rsidRPr="00957C21" w:rsidRDefault="000F1816" w:rsidP="006A16B1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57C21">
              <w:rPr>
                <w:rFonts w:ascii="標楷體" w:eastAsia="標楷體" w:hAnsi="標楷體"/>
                <w:b/>
                <w:sz w:val="28"/>
                <w:szCs w:val="28"/>
              </w:rPr>
              <w:t>(</w:t>
            </w:r>
            <w:r w:rsidRPr="00957C21">
              <w:rPr>
                <w:rFonts w:ascii="標楷體" w:eastAsia="標楷體" w:hAnsi="標楷體" w:hint="eastAsia"/>
                <w:b/>
                <w:sz w:val="28"/>
                <w:szCs w:val="28"/>
              </w:rPr>
              <w:t>直笛演奏</w:t>
            </w:r>
            <w:r w:rsidRPr="00957C21">
              <w:rPr>
                <w:rFonts w:ascii="標楷體" w:eastAsia="標楷體" w:hAnsi="標楷體"/>
                <w:b/>
                <w:sz w:val="28"/>
                <w:szCs w:val="28"/>
              </w:rPr>
              <w:t>.</w:t>
            </w:r>
            <w:r w:rsidRPr="00957C21">
              <w:rPr>
                <w:rFonts w:ascii="標楷體" w:eastAsia="標楷體" w:hAnsi="標楷體" w:hint="eastAsia"/>
                <w:b/>
                <w:sz w:val="28"/>
                <w:szCs w:val="28"/>
              </w:rPr>
              <w:t>節奏教學</w:t>
            </w:r>
            <w:r w:rsidRPr="00957C21">
              <w:rPr>
                <w:rFonts w:ascii="標楷體" w:eastAsia="標楷體" w:hAnsi="標楷體"/>
                <w:b/>
                <w:sz w:val="28"/>
                <w:szCs w:val="28"/>
              </w:rPr>
              <w:t>.</w:t>
            </w:r>
            <w:r w:rsidRPr="00957C21">
              <w:rPr>
                <w:rFonts w:ascii="標楷體" w:eastAsia="標楷體" w:hAnsi="標楷體" w:hint="eastAsia"/>
                <w:b/>
                <w:sz w:val="28"/>
                <w:szCs w:val="28"/>
              </w:rPr>
              <w:t>音樂欣賞</w:t>
            </w:r>
            <w:r w:rsidRPr="00957C21">
              <w:rPr>
                <w:rFonts w:ascii="標楷體" w:eastAsia="標楷體" w:hAnsi="標楷體"/>
                <w:b/>
                <w:sz w:val="28"/>
                <w:szCs w:val="28"/>
              </w:rPr>
              <w:t>.</w:t>
            </w:r>
            <w:r w:rsidRPr="00957C21">
              <w:rPr>
                <w:rFonts w:ascii="標楷體" w:eastAsia="標楷體" w:hAnsi="標楷體" w:hint="eastAsia"/>
                <w:b/>
                <w:sz w:val="28"/>
                <w:szCs w:val="28"/>
              </w:rPr>
              <w:t>合唱指揮</w:t>
            </w:r>
            <w:r w:rsidRPr="00957C21">
              <w:rPr>
                <w:rFonts w:ascii="標楷體" w:eastAsia="標楷體" w:hAnsi="標楷體"/>
                <w:b/>
                <w:sz w:val="28"/>
                <w:szCs w:val="28"/>
              </w:rPr>
              <w:t>.)</w:t>
            </w:r>
          </w:p>
        </w:tc>
      </w:tr>
      <w:tr w:rsidR="000F1816" w:rsidRPr="008C0F04" w:rsidTr="007E4005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0F1816" w:rsidRPr="008C0F04" w:rsidRDefault="000F1816" w:rsidP="007E400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項次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0F1816" w:rsidRPr="00C92D86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4419" w:type="dxa"/>
            <w:tcBorders>
              <w:top w:val="single" w:sz="12" w:space="0" w:color="auto"/>
            </w:tcBorders>
          </w:tcPr>
          <w:p w:rsidR="000F1816" w:rsidRPr="008C0F04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課程內容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:rsidR="000F1816" w:rsidRPr="008C0F04" w:rsidRDefault="000F1816" w:rsidP="007E400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講師與地點</w:t>
            </w:r>
          </w:p>
        </w:tc>
      </w:tr>
      <w:tr w:rsidR="000F1816" w:rsidRPr="001F4C1A" w:rsidTr="007E4005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1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2016 09/14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大業國小音樂教室</w:t>
            </w:r>
          </w:p>
        </w:tc>
        <w:tc>
          <w:tcPr>
            <w:tcW w:w="4419" w:type="dxa"/>
          </w:tcPr>
          <w:p w:rsidR="000F1816" w:rsidRPr="001C1FA2" w:rsidRDefault="000F1816" w:rsidP="001C1FA2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 xml:space="preserve">: </w:t>
            </w:r>
            <w:r w:rsidRPr="001C1FA2">
              <w:rPr>
                <w:rFonts w:ascii="標楷體" w:eastAsia="標楷體" w:hAnsi="標楷體" w:hint="eastAsia"/>
                <w:b/>
                <w:sz w:val="28"/>
                <w:szCs w:val="28"/>
              </w:rPr>
              <w:t>工作坊相見歡</w:t>
            </w:r>
          </w:p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1.</w:t>
            </w:r>
            <w:r w:rsidRPr="001F4C1A">
              <w:rPr>
                <w:rFonts w:ascii="標楷體" w:eastAsia="標楷體" w:hAnsi="標楷體" w:hint="eastAsia"/>
                <w:b/>
              </w:rPr>
              <w:t>工作坊團員互相介紹</w:t>
            </w:r>
          </w:p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2.</w:t>
            </w:r>
            <w:r>
              <w:rPr>
                <w:rFonts w:ascii="標楷體" w:eastAsia="標楷體" w:hAnsi="標楷體" w:hint="eastAsia"/>
                <w:b/>
              </w:rPr>
              <w:t>分享暑假期間教師增能達克羅士活動</w:t>
            </w:r>
          </w:p>
        </w:tc>
        <w:tc>
          <w:tcPr>
            <w:tcW w:w="1985" w:type="dxa"/>
            <w:vAlign w:val="center"/>
          </w:tcPr>
          <w:p w:rsidR="000F1816" w:rsidRPr="001F4C1A" w:rsidRDefault="000F1816" w:rsidP="00A36AF4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林思言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 w:rsidRPr="001F4C1A">
              <w:rPr>
                <w:rFonts w:ascii="標楷體" w:eastAsia="標楷體" w:hAnsi="標楷體" w:hint="eastAsia"/>
                <w:b/>
              </w:rPr>
              <w:t>輔導員</w:t>
            </w:r>
          </w:p>
        </w:tc>
      </w:tr>
      <w:tr w:rsidR="000F1816" w:rsidRPr="001F4C1A" w:rsidTr="007E4005">
        <w:trPr>
          <w:trHeight w:val="453"/>
        </w:trPr>
        <w:tc>
          <w:tcPr>
            <w:tcW w:w="900" w:type="dxa"/>
            <w:tcBorders>
              <w:top w:val="single" w:sz="12" w:space="0" w:color="auto"/>
            </w:tcBorders>
          </w:tcPr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2</w:t>
            </w:r>
          </w:p>
        </w:tc>
        <w:tc>
          <w:tcPr>
            <w:tcW w:w="2160" w:type="dxa"/>
            <w:tcBorders>
              <w:top w:val="single" w:sz="12" w:space="0" w:color="auto"/>
            </w:tcBorders>
          </w:tcPr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2016 10/12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0F1816" w:rsidRPr="001F4C1A" w:rsidRDefault="000F1816" w:rsidP="00387F43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文山國小音樂</w:t>
            </w:r>
            <w:r w:rsidRPr="001F4C1A">
              <w:rPr>
                <w:rFonts w:ascii="標楷體" w:eastAsia="標楷體" w:hAnsi="標楷體" w:hint="eastAsia"/>
                <w:b/>
              </w:rPr>
              <w:t>教室</w:t>
            </w:r>
          </w:p>
        </w:tc>
        <w:tc>
          <w:tcPr>
            <w:tcW w:w="4419" w:type="dxa"/>
          </w:tcPr>
          <w:p w:rsidR="000F1816" w:rsidRDefault="000F1816" w:rsidP="0038029D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直笛學經驗分享</w:t>
            </w:r>
          </w:p>
          <w:p w:rsidR="000F1816" w:rsidRDefault="000F1816" w:rsidP="0038029D">
            <w:pPr>
              <w:pStyle w:val="ListParagraph"/>
              <w:numPr>
                <w:ilvl w:val="0"/>
                <w:numId w:val="9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直笛初體驗</w:t>
            </w:r>
          </w:p>
          <w:p w:rsidR="000F1816" w:rsidRDefault="000F1816" w:rsidP="0038029D">
            <w:pPr>
              <w:pStyle w:val="ListParagraph"/>
              <w:numPr>
                <w:ilvl w:val="0"/>
                <w:numId w:val="9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直笛樂曲選擇</w:t>
            </w:r>
          </w:p>
          <w:p w:rsidR="000F1816" w:rsidRPr="0038029D" w:rsidRDefault="000F1816" w:rsidP="0038029D">
            <w:pPr>
              <w:pStyle w:val="ListParagraph"/>
              <w:numPr>
                <w:ilvl w:val="0"/>
                <w:numId w:val="9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 w:rsidRPr="0038029D">
              <w:rPr>
                <w:rFonts w:ascii="標楷體" w:eastAsia="標楷體" w:hAnsi="標楷體" w:hint="eastAsia"/>
                <w:b/>
              </w:rPr>
              <w:t>樂團基礎訓練方式</w:t>
            </w:r>
          </w:p>
          <w:p w:rsidR="000F1816" w:rsidRPr="0038029D" w:rsidRDefault="000F1816" w:rsidP="0038029D">
            <w:pPr>
              <w:pStyle w:val="ListParagraph"/>
              <w:numPr>
                <w:ilvl w:val="0"/>
                <w:numId w:val="9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 w:rsidRPr="0038029D">
              <w:rPr>
                <w:rFonts w:ascii="標楷體" w:eastAsia="標楷體" w:hAnsi="標楷體" w:hint="eastAsia"/>
                <w:b/>
              </w:rPr>
              <w:t>綜合討論</w:t>
            </w:r>
          </w:p>
        </w:tc>
        <w:tc>
          <w:tcPr>
            <w:tcW w:w="1985" w:type="dxa"/>
            <w:vAlign w:val="center"/>
          </w:tcPr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戴諭禎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 w:rsidRPr="001F4C1A">
              <w:rPr>
                <w:rFonts w:ascii="標楷體" w:eastAsia="標楷體" w:hAnsi="標楷體" w:hint="eastAsia"/>
                <w:b/>
              </w:rPr>
              <w:t>輔導員</w:t>
            </w:r>
          </w:p>
        </w:tc>
      </w:tr>
      <w:tr w:rsidR="000F1816" w:rsidRPr="001F4C1A" w:rsidTr="007E4005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3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2016 11/9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0F1816" w:rsidRPr="001F4C1A" w:rsidRDefault="000F1816" w:rsidP="00387F43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青溪國小音樂</w:t>
            </w:r>
            <w:r w:rsidRPr="001F4C1A">
              <w:rPr>
                <w:rFonts w:ascii="標楷體" w:eastAsia="標楷體" w:hAnsi="標楷體" w:hint="eastAsia"/>
                <w:b/>
              </w:rPr>
              <w:t>教</w:t>
            </w:r>
            <w:r>
              <w:rPr>
                <w:rFonts w:ascii="標楷體" w:eastAsia="標楷體" w:hAnsi="標楷體" w:hint="eastAsia"/>
                <w:b/>
              </w:rPr>
              <w:t>室</w:t>
            </w:r>
          </w:p>
        </w:tc>
        <w:tc>
          <w:tcPr>
            <w:tcW w:w="4419" w:type="dxa"/>
            <w:tcBorders>
              <w:top w:val="single" w:sz="12" w:space="0" w:color="auto"/>
            </w:tcBorders>
          </w:tcPr>
          <w:p w:rsidR="000F1816" w:rsidRPr="001F4C1A" w:rsidRDefault="000F1816" w:rsidP="00070A55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合唱教學經驗分享</w:t>
            </w:r>
          </w:p>
          <w:p w:rsidR="000F1816" w:rsidRDefault="000F1816" w:rsidP="00070A55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1.</w:t>
            </w:r>
            <w:r>
              <w:rPr>
                <w:rFonts w:ascii="標楷體" w:eastAsia="標楷體" w:hAnsi="標楷體" w:hint="eastAsia"/>
                <w:b/>
              </w:rPr>
              <w:t>團員招募方式與評選過程說明</w:t>
            </w:r>
          </w:p>
          <w:p w:rsidR="000F1816" w:rsidRDefault="000F1816" w:rsidP="00070A55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2.</w:t>
            </w:r>
            <w:r>
              <w:rPr>
                <w:rFonts w:ascii="標楷體" w:eastAsia="標楷體" w:hAnsi="標楷體" w:hint="eastAsia"/>
                <w:b/>
              </w:rPr>
              <w:t>合唱樂曲選擇</w:t>
            </w:r>
          </w:p>
          <w:p w:rsidR="000F1816" w:rsidRDefault="000F1816" w:rsidP="00070A55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3.</w:t>
            </w:r>
            <w:r>
              <w:rPr>
                <w:rFonts w:ascii="標楷體" w:eastAsia="標楷體" w:hAnsi="標楷體" w:hint="eastAsia"/>
                <w:b/>
              </w:rPr>
              <w:t>樂團基礎訓練時間與方式</w:t>
            </w:r>
          </w:p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4.</w:t>
            </w:r>
            <w:r>
              <w:rPr>
                <w:rFonts w:ascii="標楷體" w:eastAsia="標楷體" w:hAnsi="標楷體" w:hint="eastAsia"/>
                <w:b/>
              </w:rPr>
              <w:t>綜合討論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F1816" w:rsidRPr="001F4C1A" w:rsidRDefault="000F1816" w:rsidP="00070A5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陳韻如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老師</w:t>
            </w:r>
          </w:p>
          <w:p w:rsidR="000F1816" w:rsidRPr="001F4C1A" w:rsidRDefault="000F1816" w:rsidP="006F1824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</w:p>
        </w:tc>
      </w:tr>
      <w:tr w:rsidR="000F1816" w:rsidRPr="001F4C1A" w:rsidTr="007E4005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4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0F1816" w:rsidRDefault="000F1816" w:rsidP="00957C21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2016 11/16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0F1816" w:rsidRPr="001F4C1A" w:rsidRDefault="000F1816" w:rsidP="00387F43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0F1816" w:rsidRPr="001F4C1A" w:rsidRDefault="000F1816" w:rsidP="00957C21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瑞塘</w:t>
            </w:r>
            <w:r w:rsidRPr="001F4C1A">
              <w:rPr>
                <w:rFonts w:ascii="標楷體" w:eastAsia="標楷體" w:hAnsi="標楷體" w:hint="eastAsia"/>
                <w:b/>
              </w:rPr>
              <w:t>國小</w:t>
            </w:r>
            <w:r>
              <w:rPr>
                <w:rFonts w:ascii="標楷體" w:eastAsia="標楷體" w:hAnsi="標楷體" w:hint="eastAsia"/>
                <w:b/>
              </w:rPr>
              <w:t>聽覺教室</w:t>
            </w:r>
          </w:p>
        </w:tc>
        <w:tc>
          <w:tcPr>
            <w:tcW w:w="4419" w:type="dxa"/>
            <w:tcBorders>
              <w:bottom w:val="single" w:sz="12" w:space="0" w:color="auto"/>
            </w:tcBorders>
          </w:tcPr>
          <w:p w:rsidR="000F1816" w:rsidRPr="001C1FA2" w:rsidRDefault="000F1816" w:rsidP="0038029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 w:rsidRPr="001C1FA2">
              <w:rPr>
                <w:rFonts w:ascii="標楷體" w:eastAsia="標楷體" w:hAnsi="標楷體" w:hint="eastAsia"/>
                <w:b/>
                <w:sz w:val="28"/>
                <w:szCs w:val="28"/>
              </w:rPr>
              <w:t>木箱鼓初體驗</w:t>
            </w:r>
          </w:p>
          <w:p w:rsidR="000F1816" w:rsidRDefault="000F1816" w:rsidP="0038029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1.</w:t>
            </w:r>
            <w:r>
              <w:rPr>
                <w:rFonts w:ascii="標楷體" w:eastAsia="標楷體" w:hAnsi="標楷體" w:hint="eastAsia"/>
                <w:b/>
              </w:rPr>
              <w:t>認識木箱鼓</w:t>
            </w:r>
          </w:p>
          <w:p w:rsidR="000F1816" w:rsidRDefault="000F1816" w:rsidP="0038029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2.</w:t>
            </w:r>
            <w:r>
              <w:rPr>
                <w:rFonts w:ascii="標楷體" w:eastAsia="標楷體" w:hAnsi="標楷體" w:hint="eastAsia"/>
                <w:b/>
              </w:rPr>
              <w:t>木箱鼓手勢介紹</w:t>
            </w:r>
          </w:p>
          <w:p w:rsidR="000F1816" w:rsidRDefault="000F1816" w:rsidP="0038029D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3.</w:t>
            </w:r>
            <w:r>
              <w:rPr>
                <w:rFonts w:ascii="標楷體" w:eastAsia="標楷體" w:hAnsi="標楷體" w:hint="eastAsia"/>
                <w:b/>
              </w:rPr>
              <w:t>木箱鼓樂譜說明</w:t>
            </w:r>
          </w:p>
          <w:p w:rsidR="000F1816" w:rsidRPr="008404EE" w:rsidRDefault="000F1816" w:rsidP="0038029D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4.</w:t>
            </w:r>
            <w:r>
              <w:rPr>
                <w:rFonts w:ascii="標楷體" w:eastAsia="標楷體" w:hAnsi="標楷體" w:hint="eastAsia"/>
                <w:b/>
              </w:rPr>
              <w:t>木箱鼓演奏體驗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F1816" w:rsidRPr="001F4C1A" w:rsidRDefault="000F1816" w:rsidP="00DA78E0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吳政君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老師</w:t>
            </w:r>
          </w:p>
        </w:tc>
      </w:tr>
      <w:tr w:rsidR="000F1816" w:rsidRPr="001F4C1A" w:rsidTr="007E4005">
        <w:trPr>
          <w:trHeight w:val="453"/>
        </w:trPr>
        <w:tc>
          <w:tcPr>
            <w:tcW w:w="900" w:type="dxa"/>
            <w:tcBorders>
              <w:top w:val="single" w:sz="12" w:space="0" w:color="auto"/>
              <w:bottom w:val="single" w:sz="12" w:space="0" w:color="auto"/>
            </w:tcBorders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5</w:t>
            </w:r>
          </w:p>
        </w:tc>
        <w:tc>
          <w:tcPr>
            <w:tcW w:w="2160" w:type="dxa"/>
            <w:tcBorders>
              <w:top w:val="single" w:sz="12" w:space="0" w:color="auto"/>
              <w:bottom w:val="single" w:sz="12" w:space="0" w:color="auto"/>
            </w:tcBorders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2016 12/21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0F1816" w:rsidRPr="001F4C1A" w:rsidRDefault="000F1816" w:rsidP="00387F43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文山國小音樂</w:t>
            </w:r>
            <w:r w:rsidRPr="001F4C1A">
              <w:rPr>
                <w:rFonts w:ascii="標楷體" w:eastAsia="標楷體" w:hAnsi="標楷體" w:hint="eastAsia"/>
                <w:b/>
              </w:rPr>
              <w:t>教室</w:t>
            </w:r>
          </w:p>
        </w:tc>
        <w:tc>
          <w:tcPr>
            <w:tcW w:w="4419" w:type="dxa"/>
            <w:tcBorders>
              <w:top w:val="single" w:sz="12" w:space="0" w:color="auto"/>
              <w:bottom w:val="single" w:sz="12" w:space="0" w:color="auto"/>
            </w:tcBorders>
          </w:tcPr>
          <w:p w:rsidR="000F1816" w:rsidRPr="001F4C1A" w:rsidRDefault="000F1816" w:rsidP="00070A5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音樂社</w:t>
            </w:r>
            <w:r w:rsidRPr="00883362">
              <w:rPr>
                <w:rFonts w:ascii="標楷體" w:eastAsia="標楷體" w:hAnsi="標楷體" w:hint="eastAsia"/>
                <w:b/>
                <w:sz w:val="28"/>
                <w:szCs w:val="28"/>
              </w:rPr>
              <w:t>團指導經驗分享</w:t>
            </w:r>
          </w:p>
          <w:p w:rsidR="000F1816" w:rsidRPr="001F4C1A" w:rsidRDefault="000F1816" w:rsidP="00070A5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1.</w:t>
            </w:r>
            <w:r>
              <w:rPr>
                <w:rFonts w:ascii="標楷體" w:eastAsia="標楷體" w:hAnsi="標楷體" w:hint="eastAsia"/>
                <w:b/>
              </w:rPr>
              <w:t>團員來源與甄選方式</w:t>
            </w:r>
          </w:p>
          <w:p w:rsidR="000F1816" w:rsidRPr="001F4C1A" w:rsidRDefault="000F1816" w:rsidP="00070A5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2.</w:t>
            </w:r>
            <w:r>
              <w:rPr>
                <w:rFonts w:ascii="標楷體" w:eastAsia="標楷體" w:hAnsi="標楷體" w:hint="eastAsia"/>
                <w:b/>
              </w:rPr>
              <w:t>授課時間與練習方式</w:t>
            </w:r>
          </w:p>
          <w:p w:rsidR="000F1816" w:rsidRPr="001F4C1A" w:rsidRDefault="000F1816" w:rsidP="00886F1E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3.</w:t>
            </w:r>
            <w:r>
              <w:rPr>
                <w:rFonts w:ascii="標楷體" w:eastAsia="標楷體" w:hAnsi="標楷體" w:hint="eastAsia"/>
                <w:b/>
              </w:rPr>
              <w:t>困難與期許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F1816" w:rsidRPr="001F4C1A" w:rsidRDefault="000F1816" w:rsidP="00070A5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江雅齡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 w:rsidRPr="001F4C1A">
              <w:rPr>
                <w:rFonts w:ascii="標楷體" w:eastAsia="標楷體" w:hAnsi="標楷體" w:hint="eastAsia"/>
                <w:b/>
              </w:rPr>
              <w:t>輔導員</w:t>
            </w:r>
          </w:p>
        </w:tc>
      </w:tr>
      <w:tr w:rsidR="000F1816" w:rsidRPr="001F4C1A" w:rsidTr="007E4005">
        <w:trPr>
          <w:trHeight w:val="1001"/>
        </w:trPr>
        <w:tc>
          <w:tcPr>
            <w:tcW w:w="900" w:type="dxa"/>
            <w:tcBorders>
              <w:bottom w:val="single" w:sz="12" w:space="0" w:color="auto"/>
            </w:tcBorders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/>
                <w:b/>
              </w:rPr>
              <w:t>6</w:t>
            </w:r>
          </w:p>
        </w:tc>
        <w:tc>
          <w:tcPr>
            <w:tcW w:w="2160" w:type="dxa"/>
            <w:tcBorders>
              <w:bottom w:val="single" w:sz="12" w:space="0" w:color="auto"/>
            </w:tcBorders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2017 1/04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:rsidR="000F1816" w:rsidRPr="001F4C1A" w:rsidRDefault="000F1816" w:rsidP="00387F43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PM13:00-16:0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:rsidR="000F1816" w:rsidRPr="00F54B85" w:rsidRDefault="000F1816" w:rsidP="007E4005">
            <w:pPr>
              <w:adjustRightInd w:val="0"/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新莊</w:t>
            </w:r>
            <w:r w:rsidRPr="001F4C1A">
              <w:rPr>
                <w:rFonts w:ascii="標楷體" w:eastAsia="標楷體" w:hAnsi="標楷體" w:hint="eastAsia"/>
                <w:b/>
              </w:rPr>
              <w:t>國小</w:t>
            </w:r>
            <w:r>
              <w:rPr>
                <w:rFonts w:ascii="標楷體" w:eastAsia="標楷體" w:hAnsi="標楷體" w:hint="eastAsia"/>
                <w:b/>
              </w:rPr>
              <w:t>音樂教室</w:t>
            </w:r>
          </w:p>
        </w:tc>
        <w:tc>
          <w:tcPr>
            <w:tcW w:w="4419" w:type="dxa"/>
            <w:tcBorders>
              <w:bottom w:val="single" w:sz="12" w:space="0" w:color="auto"/>
            </w:tcBorders>
          </w:tcPr>
          <w:p w:rsidR="000F1816" w:rsidRDefault="000F1816" w:rsidP="001F4C1A">
            <w:pPr>
              <w:pStyle w:val="ListParagraph"/>
              <w:adjustRightInd w:val="0"/>
              <w:snapToGrid w:val="0"/>
              <w:spacing w:line="36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主題</w:t>
            </w:r>
            <w:r w:rsidRPr="001F4C1A">
              <w:rPr>
                <w:rFonts w:ascii="標楷體" w:eastAsia="標楷體" w:hAnsi="標楷體"/>
                <w:b/>
              </w:rPr>
              <w:t>:</w:t>
            </w:r>
            <w:r w:rsidRPr="00E43A88">
              <w:rPr>
                <w:rFonts w:ascii="標楷體" w:eastAsia="標楷體" w:hAnsi="標楷體" w:hint="eastAsia"/>
                <w:b/>
                <w:sz w:val="28"/>
                <w:szCs w:val="28"/>
              </w:rPr>
              <w:t>社群成員教學實作經驗發表分享</w:t>
            </w:r>
          </w:p>
          <w:p w:rsidR="000F1816" w:rsidRDefault="000F1816" w:rsidP="000A2A2B">
            <w:pPr>
              <w:pStyle w:val="ListParagraph"/>
              <w:numPr>
                <w:ilvl w:val="0"/>
                <w:numId w:val="10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團員分享增能融入教學實施狀況</w:t>
            </w:r>
          </w:p>
          <w:p w:rsidR="000F1816" w:rsidRPr="00F54B85" w:rsidRDefault="000F1816" w:rsidP="000A2A2B">
            <w:pPr>
              <w:pStyle w:val="ListParagraph"/>
              <w:numPr>
                <w:ilvl w:val="0"/>
                <w:numId w:val="10"/>
              </w:numPr>
              <w:adjustRightInd w:val="0"/>
              <w:snapToGrid w:val="0"/>
              <w:spacing w:line="360" w:lineRule="exact"/>
              <w:ind w:leftChars="0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</w:rPr>
              <w:t>討論接續課程與講師推薦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vAlign w:val="center"/>
          </w:tcPr>
          <w:p w:rsidR="000F1816" w:rsidRPr="001F4C1A" w:rsidRDefault="000F1816" w:rsidP="007E4005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</w:rPr>
            </w:pPr>
            <w:r w:rsidRPr="001F4C1A">
              <w:rPr>
                <w:rFonts w:ascii="標楷體" w:eastAsia="標楷體" w:hAnsi="標楷體" w:hint="eastAsia"/>
                <w:b/>
              </w:rPr>
              <w:t>林思言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 w:rsidRPr="001F4C1A">
              <w:rPr>
                <w:rFonts w:ascii="標楷體" w:eastAsia="標楷體" w:hAnsi="標楷體" w:hint="eastAsia"/>
                <w:b/>
              </w:rPr>
              <w:t>輔導員</w:t>
            </w:r>
          </w:p>
        </w:tc>
      </w:tr>
    </w:tbl>
    <w:p w:rsidR="000F1816" w:rsidRPr="004F1519" w:rsidRDefault="000F1816" w:rsidP="00C66D7E">
      <w:pPr>
        <w:adjustRightInd w:val="0"/>
        <w:snapToGrid w:val="0"/>
        <w:spacing w:beforeLines="20" w:line="360" w:lineRule="exact"/>
        <w:rPr>
          <w:rFonts w:ascii="標楷體" w:eastAsia="標楷體" w:hAnsi="標楷體" w:cs="標楷體"/>
          <w:color w:val="000000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二、</w:t>
      </w:r>
      <w:r w:rsidRPr="004F151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參與成員：</w:t>
      </w:r>
      <w:r w:rsidRPr="004F1519"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7"/>
        <w:gridCol w:w="1550"/>
        <w:gridCol w:w="4824"/>
        <w:gridCol w:w="1691"/>
      </w:tblGrid>
      <w:tr w:rsidR="000F1816" w:rsidRPr="001C0293" w:rsidTr="00EB0B47">
        <w:trPr>
          <w:trHeight w:val="360"/>
        </w:trPr>
        <w:tc>
          <w:tcPr>
            <w:tcW w:w="4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F1816" w:rsidRPr="004F1519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</w:p>
        </w:tc>
        <w:tc>
          <w:tcPr>
            <w:tcW w:w="155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F1816" w:rsidRPr="004F1519" w:rsidRDefault="000F1816" w:rsidP="00E70C9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姓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名</w:t>
            </w:r>
          </w:p>
        </w:tc>
        <w:tc>
          <w:tcPr>
            <w:tcW w:w="48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F1816" w:rsidRPr="004F1519" w:rsidRDefault="000F1816" w:rsidP="00E70C9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服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務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學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校</w:t>
            </w:r>
          </w:p>
        </w:tc>
        <w:tc>
          <w:tcPr>
            <w:tcW w:w="169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0F1816" w:rsidRPr="004F1519" w:rsidRDefault="000F1816" w:rsidP="00E70C91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0"/>
                <w:shd w:val="pct15" w:color="auto" w:fill="FFFFFF"/>
              </w:rPr>
            </w:pP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備</w:t>
            </w:r>
            <w:r w:rsidRPr="004F1519">
              <w:rPr>
                <w:rFonts w:ascii="標楷體" w:eastAsia="標楷體" w:hAnsi="標楷體" w:cs="標楷體"/>
                <w:b/>
                <w:bCs/>
                <w:color w:val="000000"/>
                <w:kern w:val="0"/>
                <w:shd w:val="pct15" w:color="auto" w:fill="FFFFFF"/>
              </w:rPr>
              <w:t xml:space="preserve">  </w:t>
            </w:r>
            <w:r w:rsidRPr="004F1519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  <w:shd w:val="pct15" w:color="auto" w:fill="FFFFFF"/>
              </w:rPr>
              <w:t>註</w:t>
            </w:r>
          </w:p>
        </w:tc>
      </w:tr>
      <w:tr w:rsidR="000F1816" w:rsidRPr="001C0293" w:rsidTr="00EB0B47">
        <w:trPr>
          <w:trHeight w:val="360"/>
        </w:trPr>
        <w:tc>
          <w:tcPr>
            <w:tcW w:w="457" w:type="dxa"/>
            <w:vAlign w:val="center"/>
          </w:tcPr>
          <w:p w:rsidR="000F1816" w:rsidRPr="004F1519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林思言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桃園市瑞塘國民小學</w:t>
            </w:r>
          </w:p>
        </w:tc>
        <w:tc>
          <w:tcPr>
            <w:tcW w:w="1691" w:type="dxa"/>
            <w:vAlign w:val="center"/>
          </w:tcPr>
          <w:p w:rsidR="000F1816" w:rsidRPr="004F1519" w:rsidRDefault="000F1816" w:rsidP="007E400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輔導員</w:t>
            </w:r>
          </w:p>
        </w:tc>
      </w:tr>
      <w:tr w:rsidR="000F1816" w:rsidRPr="001C0293" w:rsidTr="00EB0B47">
        <w:trPr>
          <w:trHeight w:val="360"/>
        </w:trPr>
        <w:tc>
          <w:tcPr>
            <w:tcW w:w="457" w:type="dxa"/>
            <w:vAlign w:val="center"/>
          </w:tcPr>
          <w:p w:rsidR="000F1816" w:rsidRPr="004F1519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戴諭禎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桃園市華勛國民小學</w:t>
            </w:r>
          </w:p>
        </w:tc>
        <w:tc>
          <w:tcPr>
            <w:tcW w:w="1691" w:type="dxa"/>
            <w:vAlign w:val="center"/>
          </w:tcPr>
          <w:p w:rsidR="000F1816" w:rsidRPr="004F1519" w:rsidRDefault="000F1816" w:rsidP="007E4005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輔導員</w:t>
            </w:r>
          </w:p>
        </w:tc>
      </w:tr>
      <w:tr w:rsidR="000F1816" w:rsidRPr="001C0293" w:rsidTr="00EB0B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3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江雅齡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桃園市文山國民小學</w:t>
            </w:r>
          </w:p>
        </w:tc>
        <w:tc>
          <w:tcPr>
            <w:tcW w:w="1691" w:type="dxa"/>
            <w:vAlign w:val="center"/>
          </w:tcPr>
          <w:p w:rsidR="000F1816" w:rsidRDefault="000F1816" w:rsidP="007E4005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輔導員</w:t>
            </w:r>
          </w:p>
        </w:tc>
      </w:tr>
      <w:tr w:rsidR="000F1816" w:rsidRPr="001C0293" w:rsidTr="006E48C5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4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李欣怡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桃園市新莊國民小學</w:t>
            </w:r>
          </w:p>
        </w:tc>
        <w:tc>
          <w:tcPr>
            <w:tcW w:w="1691" w:type="dxa"/>
            <w:vAlign w:val="center"/>
          </w:tcPr>
          <w:p w:rsidR="000F1816" w:rsidRDefault="000F1816" w:rsidP="007E4005">
            <w:pPr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5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144AE4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張盈潔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7E4005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桃園市建德國民小學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6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竺毓娟</w:t>
            </w:r>
          </w:p>
        </w:tc>
        <w:tc>
          <w:tcPr>
            <w:tcW w:w="4824" w:type="dxa"/>
            <w:vAlign w:val="center"/>
          </w:tcPr>
          <w:p w:rsidR="000F1816" w:rsidRPr="00EB3400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桃園市自立國民小學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7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A34BCE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陳怡惠</w:t>
            </w:r>
          </w:p>
        </w:tc>
        <w:tc>
          <w:tcPr>
            <w:tcW w:w="4824" w:type="dxa"/>
            <w:vAlign w:val="center"/>
          </w:tcPr>
          <w:p w:rsidR="000F1816" w:rsidRPr="006E6AD9" w:rsidRDefault="000F1816" w:rsidP="00A34BCE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桃園市莊敬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A34BC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8</w:t>
            </w:r>
          </w:p>
        </w:tc>
        <w:tc>
          <w:tcPr>
            <w:tcW w:w="1550" w:type="dxa"/>
            <w:vAlign w:val="center"/>
          </w:tcPr>
          <w:p w:rsidR="000F1816" w:rsidRPr="00EB3400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蕭珀光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桃園市瑞塘國民小學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9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陳韻如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桃園市青溪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10</w:t>
            </w:r>
          </w:p>
        </w:tc>
        <w:tc>
          <w:tcPr>
            <w:tcW w:w="1550" w:type="dxa"/>
            <w:vAlign w:val="center"/>
          </w:tcPr>
          <w:p w:rsidR="000F1816" w:rsidRPr="00EB3400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游麗雯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桃園市介壽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11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劉台鳳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桃園市中正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12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張明媛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桃園市祥安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13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劉傳欣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桃園市大竹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14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江秀梅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桃園市僑愛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15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楊爵華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桃園市龜山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16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李沛晴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桃園市埔心</w:t>
            </w: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17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陳文方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桃園市仁和國民小學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18</w:t>
            </w:r>
          </w:p>
        </w:tc>
        <w:tc>
          <w:tcPr>
            <w:tcW w:w="1550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>
              <w:rPr>
                <w:rFonts w:ascii="細明體" w:eastAsia="細明體" w:hAnsi="細明體" w:cs="標楷體" w:hint="eastAsia"/>
                <w:color w:val="000000"/>
                <w:kern w:val="0"/>
              </w:rPr>
              <w:t>吳美鳳</w:t>
            </w:r>
          </w:p>
        </w:tc>
        <w:tc>
          <w:tcPr>
            <w:tcW w:w="4824" w:type="dxa"/>
            <w:vAlign w:val="center"/>
          </w:tcPr>
          <w:p w:rsidR="000F1816" w:rsidRDefault="000F1816" w:rsidP="003166F8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桃園市林森國民小學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19</w:t>
            </w:r>
          </w:p>
        </w:tc>
        <w:tc>
          <w:tcPr>
            <w:tcW w:w="1550" w:type="dxa"/>
            <w:vAlign w:val="center"/>
          </w:tcPr>
          <w:p w:rsidR="000F1816" w:rsidRPr="00B65799" w:rsidRDefault="000F1816" w:rsidP="00F9599F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B65799">
              <w:rPr>
                <w:rFonts w:ascii="細明體" w:eastAsia="細明體" w:hAnsi="細明體" w:cs="標楷體" w:hint="eastAsia"/>
                <w:color w:val="000000"/>
                <w:kern w:val="0"/>
              </w:rPr>
              <w:t>黃庭姍</w:t>
            </w:r>
          </w:p>
        </w:tc>
        <w:tc>
          <w:tcPr>
            <w:tcW w:w="4824" w:type="dxa"/>
            <w:vAlign w:val="center"/>
          </w:tcPr>
          <w:p w:rsidR="000F1816" w:rsidRPr="00B65799" w:rsidRDefault="000F1816" w:rsidP="00F9599F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  <w:r w:rsidRPr="00EB3400">
              <w:rPr>
                <w:rFonts w:ascii="細明體" w:eastAsia="細明體" w:hAnsi="細明體" w:cs="標楷體" w:hint="eastAsia"/>
                <w:color w:val="000000"/>
                <w:kern w:val="0"/>
              </w:rPr>
              <w:t>桃園市華勛國民小學</w:t>
            </w:r>
          </w:p>
        </w:tc>
        <w:tc>
          <w:tcPr>
            <w:tcW w:w="1691" w:type="dxa"/>
          </w:tcPr>
          <w:p w:rsidR="000F1816" w:rsidRDefault="000F1816" w:rsidP="00002B0E">
            <w:pPr>
              <w:jc w:val="center"/>
            </w:pPr>
            <w:r w:rsidRPr="00FC3923">
              <w:rPr>
                <w:rFonts w:ascii="標楷體" w:eastAsia="標楷體" w:hAnsi="標楷體" w:cs="標楷體" w:hint="eastAsia"/>
                <w:color w:val="000000"/>
                <w:kern w:val="0"/>
              </w:rPr>
              <w:t>教師</w:t>
            </w:r>
          </w:p>
        </w:tc>
      </w:tr>
      <w:tr w:rsidR="000F1816" w:rsidRPr="001C0293" w:rsidTr="00C80447">
        <w:trPr>
          <w:trHeight w:val="360"/>
        </w:trPr>
        <w:tc>
          <w:tcPr>
            <w:tcW w:w="457" w:type="dxa"/>
            <w:tcBorders>
              <w:bottom w:val="single" w:sz="12" w:space="0" w:color="auto"/>
            </w:tcBorders>
            <w:vAlign w:val="center"/>
          </w:tcPr>
          <w:p w:rsidR="000F1816" w:rsidRDefault="000F1816" w:rsidP="00061B1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20</w:t>
            </w:r>
          </w:p>
        </w:tc>
        <w:tc>
          <w:tcPr>
            <w:tcW w:w="1550" w:type="dxa"/>
            <w:tcBorders>
              <w:bottom w:val="single" w:sz="12" w:space="0" w:color="auto"/>
            </w:tcBorders>
            <w:vAlign w:val="center"/>
          </w:tcPr>
          <w:p w:rsidR="000F1816" w:rsidRPr="00B65799" w:rsidRDefault="000F1816" w:rsidP="00F9599F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</w:p>
        </w:tc>
        <w:tc>
          <w:tcPr>
            <w:tcW w:w="4824" w:type="dxa"/>
            <w:tcBorders>
              <w:bottom w:val="single" w:sz="12" w:space="0" w:color="auto"/>
            </w:tcBorders>
            <w:vAlign w:val="center"/>
          </w:tcPr>
          <w:p w:rsidR="000F1816" w:rsidRPr="006E6AD9" w:rsidRDefault="000F1816" w:rsidP="00F9599F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  <w:color w:val="000000"/>
                <w:kern w:val="0"/>
              </w:rPr>
            </w:pPr>
          </w:p>
        </w:tc>
        <w:tc>
          <w:tcPr>
            <w:tcW w:w="1691" w:type="dxa"/>
            <w:tcBorders>
              <w:bottom w:val="single" w:sz="12" w:space="0" w:color="auto"/>
            </w:tcBorders>
          </w:tcPr>
          <w:p w:rsidR="000F1816" w:rsidRDefault="000F1816" w:rsidP="00002B0E">
            <w:pPr>
              <w:jc w:val="center"/>
            </w:pPr>
          </w:p>
        </w:tc>
      </w:tr>
    </w:tbl>
    <w:p w:rsidR="000F1816" w:rsidRPr="001A5AE2" w:rsidRDefault="000F1816"/>
    <w:sectPr w:rsidR="000F1816" w:rsidRPr="001A5AE2" w:rsidSect="007E4005">
      <w:footerReference w:type="default" r:id="rId7"/>
      <w:pgSz w:w="11906" w:h="16838"/>
      <w:pgMar w:top="851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1816" w:rsidRDefault="000F1816" w:rsidP="001A5AE2">
      <w:r>
        <w:separator/>
      </w:r>
    </w:p>
  </w:endnote>
  <w:endnote w:type="continuationSeparator" w:id="0">
    <w:p w:rsidR="000F1816" w:rsidRDefault="000F1816" w:rsidP="001A5A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816" w:rsidRDefault="000F1816">
    <w:pPr>
      <w:pStyle w:val="Footer"/>
      <w:jc w:val="center"/>
    </w:pPr>
    <w:fldSimple w:instr="PAGE   \* MERGEFORMAT">
      <w:r w:rsidRPr="00C66D7E">
        <w:rPr>
          <w:noProof/>
          <w:lang w:val="zh-TW"/>
        </w:rPr>
        <w:t>1</w:t>
      </w:r>
    </w:fldSimple>
  </w:p>
  <w:p w:rsidR="000F1816" w:rsidRDefault="000F18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1816" w:rsidRDefault="000F1816" w:rsidP="001A5AE2">
      <w:r>
        <w:separator/>
      </w:r>
    </w:p>
  </w:footnote>
  <w:footnote w:type="continuationSeparator" w:id="0">
    <w:p w:rsidR="000F1816" w:rsidRDefault="000F1816" w:rsidP="001A5A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EFC"/>
    <w:multiLevelType w:val="hybridMultilevel"/>
    <w:tmpl w:val="A9163C24"/>
    <w:lvl w:ilvl="0" w:tplc="556A37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CB53CCA"/>
    <w:multiLevelType w:val="hybridMultilevel"/>
    <w:tmpl w:val="E83835F0"/>
    <w:lvl w:ilvl="0" w:tplc="86BC72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CD62BB3"/>
    <w:multiLevelType w:val="hybridMultilevel"/>
    <w:tmpl w:val="18A00986"/>
    <w:lvl w:ilvl="0" w:tplc="B2085D9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26B0722D"/>
    <w:multiLevelType w:val="hybridMultilevel"/>
    <w:tmpl w:val="11C6282A"/>
    <w:lvl w:ilvl="0" w:tplc="E6E0CC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9634025"/>
    <w:multiLevelType w:val="hybridMultilevel"/>
    <w:tmpl w:val="66820C08"/>
    <w:lvl w:ilvl="0" w:tplc="D9B801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3A4F3105"/>
    <w:multiLevelType w:val="hybridMultilevel"/>
    <w:tmpl w:val="0FA211F8"/>
    <w:lvl w:ilvl="0" w:tplc="90F47DF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8BD3B21"/>
    <w:multiLevelType w:val="hybridMultilevel"/>
    <w:tmpl w:val="908A819E"/>
    <w:lvl w:ilvl="0" w:tplc="20024B0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4D0744BD"/>
    <w:multiLevelType w:val="hybridMultilevel"/>
    <w:tmpl w:val="A6F0E324"/>
    <w:lvl w:ilvl="0" w:tplc="667630C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DCA67A0"/>
    <w:multiLevelType w:val="hybridMultilevel"/>
    <w:tmpl w:val="BD1EB4CC"/>
    <w:lvl w:ilvl="0" w:tplc="AFC6CC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7C4D698E"/>
    <w:multiLevelType w:val="hybridMultilevel"/>
    <w:tmpl w:val="E2FC6C26"/>
    <w:lvl w:ilvl="0" w:tplc="C68EA95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D91"/>
    <w:rsid w:val="00002B0E"/>
    <w:rsid w:val="00004BD0"/>
    <w:rsid w:val="00017410"/>
    <w:rsid w:val="00031342"/>
    <w:rsid w:val="00042BC2"/>
    <w:rsid w:val="00061B19"/>
    <w:rsid w:val="00070A55"/>
    <w:rsid w:val="00072469"/>
    <w:rsid w:val="000814FE"/>
    <w:rsid w:val="00090A53"/>
    <w:rsid w:val="000A2A2B"/>
    <w:rsid w:val="000B41C2"/>
    <w:rsid w:val="000B4F37"/>
    <w:rsid w:val="000D662F"/>
    <w:rsid w:val="000D6E32"/>
    <w:rsid w:val="000F1816"/>
    <w:rsid w:val="000F64DA"/>
    <w:rsid w:val="00105EF1"/>
    <w:rsid w:val="00110257"/>
    <w:rsid w:val="00114CDD"/>
    <w:rsid w:val="00144AE4"/>
    <w:rsid w:val="00163B4D"/>
    <w:rsid w:val="00163D74"/>
    <w:rsid w:val="00192895"/>
    <w:rsid w:val="00197368"/>
    <w:rsid w:val="001A13B0"/>
    <w:rsid w:val="001A5AE2"/>
    <w:rsid w:val="001B29BD"/>
    <w:rsid w:val="001B4A54"/>
    <w:rsid w:val="001B7ED4"/>
    <w:rsid w:val="001C0293"/>
    <w:rsid w:val="001C1FA2"/>
    <w:rsid w:val="001C22D9"/>
    <w:rsid w:val="001F4C1A"/>
    <w:rsid w:val="00236FCC"/>
    <w:rsid w:val="00242B07"/>
    <w:rsid w:val="002606E6"/>
    <w:rsid w:val="00262612"/>
    <w:rsid w:val="002A7C36"/>
    <w:rsid w:val="002F54F3"/>
    <w:rsid w:val="0030237B"/>
    <w:rsid w:val="003071AC"/>
    <w:rsid w:val="003166F8"/>
    <w:rsid w:val="00335763"/>
    <w:rsid w:val="0034046D"/>
    <w:rsid w:val="0034385A"/>
    <w:rsid w:val="00343F1D"/>
    <w:rsid w:val="0035218B"/>
    <w:rsid w:val="00364DCD"/>
    <w:rsid w:val="0037083E"/>
    <w:rsid w:val="0038029D"/>
    <w:rsid w:val="00387F43"/>
    <w:rsid w:val="00394AD1"/>
    <w:rsid w:val="003D01DE"/>
    <w:rsid w:val="003E1093"/>
    <w:rsid w:val="003F5AD7"/>
    <w:rsid w:val="00474A5F"/>
    <w:rsid w:val="004968C2"/>
    <w:rsid w:val="004C288E"/>
    <w:rsid w:val="004E6C79"/>
    <w:rsid w:val="004F1519"/>
    <w:rsid w:val="00544FFC"/>
    <w:rsid w:val="00564DE9"/>
    <w:rsid w:val="00566914"/>
    <w:rsid w:val="00572E10"/>
    <w:rsid w:val="0057560B"/>
    <w:rsid w:val="0059088E"/>
    <w:rsid w:val="005F2C01"/>
    <w:rsid w:val="005F7A36"/>
    <w:rsid w:val="00607173"/>
    <w:rsid w:val="00616BA7"/>
    <w:rsid w:val="006271E8"/>
    <w:rsid w:val="00636759"/>
    <w:rsid w:val="00664346"/>
    <w:rsid w:val="00670822"/>
    <w:rsid w:val="00674373"/>
    <w:rsid w:val="006843FE"/>
    <w:rsid w:val="00696CAF"/>
    <w:rsid w:val="006A16B1"/>
    <w:rsid w:val="006A1B63"/>
    <w:rsid w:val="006D5AA3"/>
    <w:rsid w:val="006E48C5"/>
    <w:rsid w:val="006E6AD9"/>
    <w:rsid w:val="006F1824"/>
    <w:rsid w:val="00701884"/>
    <w:rsid w:val="00705ADA"/>
    <w:rsid w:val="007065F2"/>
    <w:rsid w:val="00722452"/>
    <w:rsid w:val="00735BB4"/>
    <w:rsid w:val="0073652E"/>
    <w:rsid w:val="0074073A"/>
    <w:rsid w:val="00762FD9"/>
    <w:rsid w:val="00797D5C"/>
    <w:rsid w:val="007B2BA6"/>
    <w:rsid w:val="007B7D44"/>
    <w:rsid w:val="007C68DE"/>
    <w:rsid w:val="007D7ACA"/>
    <w:rsid w:val="007E4005"/>
    <w:rsid w:val="007F2716"/>
    <w:rsid w:val="00834504"/>
    <w:rsid w:val="00835F74"/>
    <w:rsid w:val="008404EE"/>
    <w:rsid w:val="0084595B"/>
    <w:rsid w:val="00850F3D"/>
    <w:rsid w:val="00853686"/>
    <w:rsid w:val="00882825"/>
    <w:rsid w:val="00883362"/>
    <w:rsid w:val="00886F1E"/>
    <w:rsid w:val="008929DF"/>
    <w:rsid w:val="008A1AA3"/>
    <w:rsid w:val="008C0F04"/>
    <w:rsid w:val="00902A70"/>
    <w:rsid w:val="00912FCD"/>
    <w:rsid w:val="0092095D"/>
    <w:rsid w:val="009215AB"/>
    <w:rsid w:val="00922092"/>
    <w:rsid w:val="0093200C"/>
    <w:rsid w:val="009336C9"/>
    <w:rsid w:val="00936491"/>
    <w:rsid w:val="0094084B"/>
    <w:rsid w:val="0095515A"/>
    <w:rsid w:val="009569B0"/>
    <w:rsid w:val="00957C21"/>
    <w:rsid w:val="00973E2D"/>
    <w:rsid w:val="00986830"/>
    <w:rsid w:val="00993789"/>
    <w:rsid w:val="00993A23"/>
    <w:rsid w:val="00995A85"/>
    <w:rsid w:val="009E3DAB"/>
    <w:rsid w:val="009E48E9"/>
    <w:rsid w:val="009E6AB6"/>
    <w:rsid w:val="00A0598B"/>
    <w:rsid w:val="00A11D91"/>
    <w:rsid w:val="00A34BCE"/>
    <w:rsid w:val="00A36AF4"/>
    <w:rsid w:val="00A4529A"/>
    <w:rsid w:val="00A828D8"/>
    <w:rsid w:val="00AD2D04"/>
    <w:rsid w:val="00B009CD"/>
    <w:rsid w:val="00B06ECE"/>
    <w:rsid w:val="00B10610"/>
    <w:rsid w:val="00B34AA1"/>
    <w:rsid w:val="00B465CF"/>
    <w:rsid w:val="00B64F9C"/>
    <w:rsid w:val="00B65799"/>
    <w:rsid w:val="00B65823"/>
    <w:rsid w:val="00B74922"/>
    <w:rsid w:val="00B74CB5"/>
    <w:rsid w:val="00B75709"/>
    <w:rsid w:val="00B81FB7"/>
    <w:rsid w:val="00B9779E"/>
    <w:rsid w:val="00BB2221"/>
    <w:rsid w:val="00BC293C"/>
    <w:rsid w:val="00BC2ABC"/>
    <w:rsid w:val="00BF461D"/>
    <w:rsid w:val="00BF5E33"/>
    <w:rsid w:val="00BF6DE0"/>
    <w:rsid w:val="00BF72B0"/>
    <w:rsid w:val="00C175B2"/>
    <w:rsid w:val="00C4679D"/>
    <w:rsid w:val="00C66D7E"/>
    <w:rsid w:val="00C80447"/>
    <w:rsid w:val="00C857AB"/>
    <w:rsid w:val="00C92D86"/>
    <w:rsid w:val="00CA76AC"/>
    <w:rsid w:val="00CA76C2"/>
    <w:rsid w:val="00CD2CDE"/>
    <w:rsid w:val="00CD6B12"/>
    <w:rsid w:val="00CE3C49"/>
    <w:rsid w:val="00CE73F1"/>
    <w:rsid w:val="00CF7AE8"/>
    <w:rsid w:val="00D11140"/>
    <w:rsid w:val="00D31CCB"/>
    <w:rsid w:val="00D42589"/>
    <w:rsid w:val="00D466B2"/>
    <w:rsid w:val="00D4795A"/>
    <w:rsid w:val="00D54C78"/>
    <w:rsid w:val="00D60BCC"/>
    <w:rsid w:val="00D86F0E"/>
    <w:rsid w:val="00DA78E0"/>
    <w:rsid w:val="00DC1547"/>
    <w:rsid w:val="00DC55B8"/>
    <w:rsid w:val="00DE7829"/>
    <w:rsid w:val="00E10CEF"/>
    <w:rsid w:val="00E21AA9"/>
    <w:rsid w:val="00E32F21"/>
    <w:rsid w:val="00E33106"/>
    <w:rsid w:val="00E3788A"/>
    <w:rsid w:val="00E43A88"/>
    <w:rsid w:val="00E47AD1"/>
    <w:rsid w:val="00E47BE5"/>
    <w:rsid w:val="00E54AF2"/>
    <w:rsid w:val="00E63185"/>
    <w:rsid w:val="00E64CDB"/>
    <w:rsid w:val="00E70C91"/>
    <w:rsid w:val="00E96D72"/>
    <w:rsid w:val="00EB0B47"/>
    <w:rsid w:val="00EB3400"/>
    <w:rsid w:val="00EC17A4"/>
    <w:rsid w:val="00EC37E3"/>
    <w:rsid w:val="00EF577B"/>
    <w:rsid w:val="00F05F1F"/>
    <w:rsid w:val="00F11CE9"/>
    <w:rsid w:val="00F120ED"/>
    <w:rsid w:val="00F54B85"/>
    <w:rsid w:val="00F577A8"/>
    <w:rsid w:val="00F5781D"/>
    <w:rsid w:val="00F60DF4"/>
    <w:rsid w:val="00F80D11"/>
    <w:rsid w:val="00F81517"/>
    <w:rsid w:val="00F85659"/>
    <w:rsid w:val="00F877ED"/>
    <w:rsid w:val="00F9599F"/>
    <w:rsid w:val="00FC2A80"/>
    <w:rsid w:val="00FC3923"/>
    <w:rsid w:val="00FE0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18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A5AE2"/>
    <w:rPr>
      <w:rFonts w:cs="Times New Roman"/>
      <w:sz w:val="20"/>
    </w:rPr>
  </w:style>
  <w:style w:type="paragraph" w:styleId="Footer">
    <w:name w:val="footer"/>
    <w:basedOn w:val="Normal"/>
    <w:link w:val="FooterChar"/>
    <w:uiPriority w:val="99"/>
    <w:rsid w:val="001A5AE2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A5AE2"/>
    <w:rPr>
      <w:rFonts w:cs="Times New Roman"/>
      <w:sz w:val="20"/>
    </w:rPr>
  </w:style>
  <w:style w:type="paragraph" w:styleId="ListParagraph">
    <w:name w:val="List Paragraph"/>
    <w:basedOn w:val="Normal"/>
    <w:uiPriority w:val="99"/>
    <w:qFormat/>
    <w:rsid w:val="00B81FB7"/>
    <w:pPr>
      <w:ind w:leftChars="200" w:left="480"/>
    </w:pPr>
  </w:style>
  <w:style w:type="paragraph" w:styleId="BalloonText">
    <w:name w:val="Balloon Text"/>
    <w:basedOn w:val="Normal"/>
    <w:link w:val="BalloonTextChar"/>
    <w:uiPriority w:val="99"/>
    <w:semiHidden/>
    <w:rsid w:val="002A7C36"/>
    <w:rPr>
      <w:rFonts w:ascii="Cambria" w:hAnsi="Cambria"/>
      <w:kern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7C36"/>
    <w:rPr>
      <w:rFonts w:ascii="Cambria" w:eastAsia="新細明體" w:hAnsi="Cambria" w:cs="Times New Roman"/>
      <w:sz w:val="18"/>
    </w:rPr>
  </w:style>
  <w:style w:type="paragraph" w:customStyle="1" w:styleId="13">
    <w:name w:val="字元 字元13 字元 字元 字元 字元 字元 字元"/>
    <w:basedOn w:val="Normal"/>
    <w:uiPriority w:val="99"/>
    <w:rsid w:val="00474A5F"/>
    <w:pPr>
      <w:widowControl/>
    </w:pPr>
    <w:rPr>
      <w:rFonts w:ascii="Arial" w:hAnsi="Arial" w:cs="Arial"/>
      <w:kern w:val="0"/>
      <w:sz w:val="22"/>
      <w:szCs w:val="22"/>
      <w:lang w:val="en-A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05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5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2</Pages>
  <Words>163</Words>
  <Characters>934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藝術教育工作坊-美力讀偶</dc:title>
  <dc:subject/>
  <dc:creator>Win7User</dc:creator>
  <cp:keywords/>
  <dc:description/>
  <cp:lastModifiedBy>Yen</cp:lastModifiedBy>
  <cp:revision>51</cp:revision>
  <cp:lastPrinted>2016-02-16T07:12:00Z</cp:lastPrinted>
  <dcterms:created xsi:type="dcterms:W3CDTF">2016-08-23T03:34:00Z</dcterms:created>
  <dcterms:modified xsi:type="dcterms:W3CDTF">2016-09-10T01:24:00Z</dcterms:modified>
</cp:coreProperties>
</file>